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BFA5F" w14:textId="5E7D632F" w:rsidR="004E5A2C" w:rsidRDefault="00595FC1" w:rsidP="000C0C38"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1B630B68" wp14:editId="0BB13FB0">
            <wp:simplePos x="0" y="0"/>
            <wp:positionH relativeFrom="page">
              <wp:align>left</wp:align>
            </wp:positionH>
            <wp:positionV relativeFrom="paragraph">
              <wp:posOffset>-2199640</wp:posOffset>
            </wp:positionV>
            <wp:extent cx="2755398" cy="2124460"/>
            <wp:effectExtent l="0" t="0" r="698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s-LG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98" cy="2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F57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41AE7C2" wp14:editId="3E4E5628">
            <wp:simplePos x="0" y="0"/>
            <wp:positionH relativeFrom="margin">
              <wp:posOffset>1653036</wp:posOffset>
            </wp:positionH>
            <wp:positionV relativeFrom="paragraph">
              <wp:posOffset>-403531</wp:posOffset>
            </wp:positionV>
            <wp:extent cx="2312035" cy="2301378"/>
            <wp:effectExtent l="342900" t="285750" r="393065" b="2895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7" t="8128" r="25970" b="7122"/>
                    <a:stretch/>
                  </pic:blipFill>
                  <pic:spPr bwMode="auto">
                    <a:xfrm>
                      <a:off x="0" y="0"/>
                      <a:ext cx="2312035" cy="2301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EF6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05D8D85" wp14:editId="2E6AA1F1">
            <wp:simplePos x="0" y="0"/>
            <wp:positionH relativeFrom="page">
              <wp:posOffset>-4445</wp:posOffset>
            </wp:positionH>
            <wp:positionV relativeFrom="page">
              <wp:posOffset>3810</wp:posOffset>
            </wp:positionV>
            <wp:extent cx="7560000" cy="10685286"/>
            <wp:effectExtent l="0" t="0" r="3175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_ble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0C510" w14:textId="4991CD31" w:rsidR="004E5A2C" w:rsidRDefault="004E5A2C" w:rsidP="000C0C38"/>
    <w:p w14:paraId="5754B347" w14:textId="6741C4D0" w:rsidR="004E5A2C" w:rsidRDefault="004E5A2C" w:rsidP="000C0C38"/>
    <w:p w14:paraId="676E9B09" w14:textId="58F4591B" w:rsidR="004E5A2C" w:rsidRDefault="004E5A2C" w:rsidP="000C0C38"/>
    <w:p w14:paraId="193E85DC" w14:textId="23B7D535" w:rsidR="004E5A2C" w:rsidRDefault="004E5A2C" w:rsidP="000C0C38"/>
    <w:p w14:paraId="0EA1F761" w14:textId="166A4A1D" w:rsidR="004E5A2C" w:rsidRDefault="004E5A2C" w:rsidP="000C0C38"/>
    <w:p w14:paraId="769C0F63" w14:textId="6C7B2ABD" w:rsidR="004E5A2C" w:rsidRDefault="004E5A2C" w:rsidP="000C0C38"/>
    <w:p w14:paraId="5C075049" w14:textId="7C17EA59" w:rsidR="004E5A2C" w:rsidRDefault="004E5A2C" w:rsidP="000C0C38"/>
    <w:p w14:paraId="1F9FDC29" w14:textId="77777777" w:rsidR="004E5A2C" w:rsidRDefault="004E5A2C" w:rsidP="000C0C38"/>
    <w:p w14:paraId="52CDC9FD" w14:textId="77777777" w:rsidR="004E5A2C" w:rsidRDefault="004E5A2C" w:rsidP="000C0C38"/>
    <w:p w14:paraId="3BCAD87C" w14:textId="07CB09A4" w:rsidR="004E5A2C" w:rsidRDefault="004E5A2C" w:rsidP="000C0C38"/>
    <w:p w14:paraId="6FDFE443" w14:textId="3171A165" w:rsidR="004E5A2C" w:rsidRDefault="004E5A2C" w:rsidP="000C0C38"/>
    <w:p w14:paraId="7B44C8A9" w14:textId="77777777" w:rsidR="004E5A2C" w:rsidRDefault="004E5A2C" w:rsidP="000C0C38"/>
    <w:p w14:paraId="18D2F202" w14:textId="77777777" w:rsidR="004E5A2C" w:rsidRDefault="004E5A2C" w:rsidP="000C0C38"/>
    <w:p w14:paraId="6F9AFEE1" w14:textId="7195343A" w:rsidR="004E5A2C" w:rsidRDefault="004E5A2C" w:rsidP="000C0C38"/>
    <w:tbl>
      <w:tblPr>
        <w:tblStyle w:val="Grilledutableau"/>
        <w:tblpPr w:leftFromText="141" w:rightFromText="141" w:vertAnchor="text" w:horzAnchor="margin" w:tblpY="10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0"/>
        <w:gridCol w:w="2212"/>
        <w:gridCol w:w="3428"/>
      </w:tblGrid>
      <w:tr w:rsidR="00127EF6" w14:paraId="547D74ED" w14:textId="77777777" w:rsidTr="00127EF6">
        <w:trPr>
          <w:trHeight w:hRule="exact" w:val="454"/>
        </w:trPr>
        <w:tc>
          <w:tcPr>
            <w:tcW w:w="3430" w:type="dxa"/>
            <w:shd w:val="clear" w:color="auto" w:fill="auto"/>
          </w:tcPr>
          <w:p w14:paraId="2830FADF" w14:textId="2D83AC0F" w:rsidR="00127EF6" w:rsidRDefault="00127EF6" w:rsidP="00127EF6"/>
        </w:tc>
        <w:tc>
          <w:tcPr>
            <w:tcW w:w="2212" w:type="dxa"/>
            <w:tcBorders>
              <w:top w:val="single" w:sz="12" w:space="0" w:color="FFFFFF" w:themeColor="background1"/>
            </w:tcBorders>
            <w:shd w:val="clear" w:color="auto" w:fill="auto"/>
          </w:tcPr>
          <w:p w14:paraId="7A14FDAC" w14:textId="076FD325" w:rsidR="00127EF6" w:rsidRDefault="00127EF6" w:rsidP="00127EF6"/>
        </w:tc>
        <w:tc>
          <w:tcPr>
            <w:tcW w:w="3428" w:type="dxa"/>
            <w:shd w:val="clear" w:color="auto" w:fill="auto"/>
          </w:tcPr>
          <w:p w14:paraId="1254A653" w14:textId="3B030C8F" w:rsidR="00127EF6" w:rsidRDefault="00127EF6" w:rsidP="00127EF6"/>
        </w:tc>
      </w:tr>
      <w:tr w:rsidR="00127EF6" w14:paraId="423704BE" w14:textId="77777777" w:rsidTr="00127EF6">
        <w:trPr>
          <w:trHeight w:val="240"/>
        </w:trPr>
        <w:tc>
          <w:tcPr>
            <w:tcW w:w="9070" w:type="dxa"/>
            <w:gridSpan w:val="3"/>
            <w:shd w:val="clear" w:color="auto" w:fill="auto"/>
          </w:tcPr>
          <w:p w14:paraId="7D8A6B0E" w14:textId="1EB10246" w:rsidR="004E6720" w:rsidRPr="004E6720" w:rsidRDefault="00595FC1" w:rsidP="00334CC3">
            <w:pPr>
              <w:pStyle w:val="Titre1"/>
              <w:numPr>
                <w:ilvl w:val="0"/>
                <w:numId w:val="0"/>
              </w:numPr>
              <w:jc w:val="center"/>
              <w:outlineLvl w:val="0"/>
              <w:rPr>
                <w:rFonts w:ascii="FFF Hero Black" w:hAnsi="FFF Hero Black"/>
                <w:b w:val="0"/>
                <w:color w:val="FFFFFF" w:themeColor="background1"/>
                <w:sz w:val="160"/>
                <w:szCs w:val="40"/>
              </w:rPr>
            </w:pPr>
            <w:r>
              <w:rPr>
                <w:rFonts w:ascii="FFF Hero Black" w:hAnsi="FFF Hero Black"/>
                <w:b w:val="0"/>
                <w:color w:val="FFFFFF" w:themeColor="background1"/>
                <w:sz w:val="160"/>
                <w:szCs w:val="40"/>
              </w:rPr>
              <w:t>Inscription</w:t>
            </w:r>
          </w:p>
          <w:p w14:paraId="1C1AD824" w14:textId="2C710604" w:rsidR="00334CC3" w:rsidRPr="00334CC3" w:rsidRDefault="00334CC3" w:rsidP="004E6720">
            <w:pPr>
              <w:jc w:val="center"/>
              <w:rPr>
                <w:rFonts w:ascii="FFF Hero Black" w:hAnsi="FFF Hero Black"/>
                <w:color w:val="C8AF73"/>
                <w:sz w:val="96"/>
                <w:szCs w:val="96"/>
              </w:rPr>
            </w:pPr>
            <w:r w:rsidRPr="00334CC3">
              <w:rPr>
                <w:rFonts w:ascii="FFF Hero Black" w:hAnsi="FFF Hero Black"/>
                <w:color w:val="C8AF73"/>
                <w:sz w:val="96"/>
                <w:szCs w:val="96"/>
              </w:rPr>
              <w:t>Club</w:t>
            </w:r>
          </w:p>
          <w:p w14:paraId="296FD47A" w14:textId="6561AD90" w:rsidR="00127EF6" w:rsidRPr="00334CC3" w:rsidRDefault="00334CC3" w:rsidP="00334CC3">
            <w:pPr>
              <w:jc w:val="center"/>
              <w:rPr>
                <w:rFonts w:ascii="FFF Hero Book" w:hAnsi="FFF Hero Book"/>
                <w:color w:val="FFFFFF" w:themeColor="background1"/>
                <w:sz w:val="72"/>
                <w:szCs w:val="72"/>
              </w:rPr>
            </w:pPr>
            <w:r w:rsidRPr="00334CC3">
              <w:rPr>
                <w:rFonts w:ascii="FFF Hero Book" w:hAnsi="FFF Hero Book"/>
                <w:color w:val="FFFFFF" w:themeColor="background1"/>
                <w:sz w:val="72"/>
                <w:szCs w:val="72"/>
              </w:rPr>
              <w:t>Saison 22/23</w:t>
            </w:r>
          </w:p>
        </w:tc>
      </w:tr>
      <w:tr w:rsidR="00127EF6" w14:paraId="051DBE9A" w14:textId="77777777" w:rsidTr="00127EF6">
        <w:trPr>
          <w:trHeight w:hRule="exact" w:val="397"/>
        </w:trPr>
        <w:tc>
          <w:tcPr>
            <w:tcW w:w="3430" w:type="dxa"/>
            <w:shd w:val="clear" w:color="auto" w:fill="auto"/>
          </w:tcPr>
          <w:p w14:paraId="53BDBE3F" w14:textId="4082FBB0" w:rsidR="00127EF6" w:rsidRDefault="00127EF6" w:rsidP="00127EF6"/>
        </w:tc>
        <w:tc>
          <w:tcPr>
            <w:tcW w:w="2212" w:type="dxa"/>
            <w:tcBorders>
              <w:bottom w:val="single" w:sz="12" w:space="0" w:color="FFFFFF" w:themeColor="background1"/>
            </w:tcBorders>
            <w:shd w:val="clear" w:color="auto" w:fill="auto"/>
          </w:tcPr>
          <w:p w14:paraId="31384CD5" w14:textId="77777777" w:rsidR="00127EF6" w:rsidRDefault="00127EF6" w:rsidP="00127EF6">
            <w:pPr>
              <w:spacing w:before="100" w:beforeAutospacing="1"/>
              <w:jc w:val="center"/>
            </w:pPr>
          </w:p>
        </w:tc>
        <w:tc>
          <w:tcPr>
            <w:tcW w:w="3428" w:type="dxa"/>
            <w:shd w:val="clear" w:color="auto" w:fill="auto"/>
          </w:tcPr>
          <w:p w14:paraId="57E847F7" w14:textId="77777777" w:rsidR="00127EF6" w:rsidRDefault="00127EF6" w:rsidP="00127EF6"/>
        </w:tc>
      </w:tr>
    </w:tbl>
    <w:p w14:paraId="2C4912AA" w14:textId="33E33AD5" w:rsidR="004E5A2C" w:rsidRDefault="004E5A2C" w:rsidP="000C0C38"/>
    <w:p w14:paraId="0A5DCBEB" w14:textId="3A5081F6" w:rsidR="004E5A2C" w:rsidRDefault="004E5A2C" w:rsidP="000C0C38"/>
    <w:p w14:paraId="4B64A6C6" w14:textId="4BD30AB6" w:rsidR="004E5A2C" w:rsidRDefault="004E5A2C" w:rsidP="000C0C38"/>
    <w:p w14:paraId="6F5EE0CE" w14:textId="4923E558" w:rsidR="004E5A2C" w:rsidRDefault="004E5A2C" w:rsidP="000C0C38"/>
    <w:p w14:paraId="25E327BD" w14:textId="393D28E1" w:rsidR="004E5A2C" w:rsidRDefault="004E5A2C" w:rsidP="000C0C38"/>
    <w:p w14:paraId="16783C87" w14:textId="2CFCAE11" w:rsidR="004E5A2C" w:rsidRDefault="004E5A2C" w:rsidP="000C0C38"/>
    <w:p w14:paraId="1DB6C9BB" w14:textId="2227B4BE" w:rsidR="004E5A2C" w:rsidRDefault="004E5A2C" w:rsidP="000C0C38"/>
    <w:p w14:paraId="0865D7BD" w14:textId="77777777" w:rsidR="004E5A2C" w:rsidRDefault="004E5A2C" w:rsidP="000C0C38"/>
    <w:p w14:paraId="4612281B" w14:textId="77777777" w:rsidR="004E5A2C" w:rsidRDefault="004E5A2C" w:rsidP="000C0C38"/>
    <w:p w14:paraId="4199615C" w14:textId="77777777" w:rsidR="004E5A2C" w:rsidRDefault="004E5A2C" w:rsidP="000C0C38"/>
    <w:p w14:paraId="7C166AF6" w14:textId="77777777" w:rsidR="00334CC3" w:rsidRPr="00334CC3" w:rsidRDefault="00334CC3" w:rsidP="00334CC3"/>
    <w:p w14:paraId="7A50E2AD" w14:textId="77777777" w:rsidR="004C547A" w:rsidRPr="00D43853" w:rsidRDefault="004C547A">
      <w:pPr>
        <w:rPr>
          <w:rFonts w:ascii="FFF Equipe" w:hAnsi="FFF Equipe"/>
          <w:b/>
          <w:sz w:val="24"/>
          <w:szCs w:val="24"/>
        </w:rPr>
      </w:pPr>
    </w:p>
    <w:p w14:paraId="680CFBDA" w14:textId="0E83B20A" w:rsidR="00B336D6" w:rsidRPr="00D43853" w:rsidRDefault="00B918F8" w:rsidP="00B336D6">
      <w:pPr>
        <w:pStyle w:val="Titre1"/>
        <w:rPr>
          <w:rFonts w:ascii="FFF Equipe" w:hAnsi="FFF Equipe"/>
          <w:i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lastRenderedPageBreak/>
        <w:t xml:space="preserve">Informations </w:t>
      </w:r>
      <w:r w:rsidR="00997D90" w:rsidRPr="00D43853">
        <w:rPr>
          <w:rFonts w:ascii="FFF Equipe" w:hAnsi="FFF Equipe"/>
          <w:sz w:val="24"/>
          <w:szCs w:val="24"/>
        </w:rPr>
        <w:t>générales</w:t>
      </w:r>
    </w:p>
    <w:p w14:paraId="5526BD8D" w14:textId="77777777" w:rsidR="00B336D6" w:rsidRPr="00D43853" w:rsidRDefault="00B336D6" w:rsidP="00B336D6">
      <w:pPr>
        <w:rPr>
          <w:rFonts w:ascii="FFF Equipe" w:hAnsi="FFF Equipe"/>
          <w:sz w:val="24"/>
          <w:szCs w:val="24"/>
        </w:rPr>
      </w:pPr>
    </w:p>
    <w:p w14:paraId="47C2F563" w14:textId="77777777" w:rsidR="008850C9" w:rsidRPr="00D43853" w:rsidRDefault="00B336D6" w:rsidP="008850C9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Nom complet du club :</w:t>
      </w:r>
      <w:r w:rsidR="006B0850" w:rsidRPr="00D43853">
        <w:rPr>
          <w:rFonts w:ascii="FFF Equipe" w:hAnsi="FFF Equipe"/>
          <w:sz w:val="24"/>
          <w:szCs w:val="24"/>
        </w:rPr>
        <w:t xml:space="preserve"> </w:t>
      </w:r>
    </w:p>
    <w:p w14:paraId="21B7858E" w14:textId="77777777" w:rsidR="008850C9" w:rsidRPr="00D43853" w:rsidRDefault="008850C9" w:rsidP="008850C9">
      <w:pPr>
        <w:pStyle w:val="Paragraphedeliste"/>
        <w:rPr>
          <w:rFonts w:ascii="FFF Equipe" w:hAnsi="FFF Equipe"/>
          <w:sz w:val="24"/>
          <w:szCs w:val="24"/>
        </w:rPr>
      </w:pPr>
    </w:p>
    <w:p w14:paraId="2EDC9187" w14:textId="77777777" w:rsidR="00B336D6" w:rsidRPr="00D43853" w:rsidRDefault="00B336D6" w:rsidP="00334CC3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Numéro d’affiliation du club :</w:t>
      </w:r>
      <w:r w:rsidR="006B0850" w:rsidRPr="00D43853">
        <w:rPr>
          <w:rFonts w:ascii="FFF Equipe" w:hAnsi="FFF Equipe"/>
          <w:sz w:val="24"/>
          <w:szCs w:val="24"/>
        </w:rPr>
        <w:t xml:space="preserve"> </w:t>
      </w:r>
    </w:p>
    <w:p w14:paraId="6E216DC6" w14:textId="030CFF43" w:rsidR="00B336D6" w:rsidRPr="00595FC1" w:rsidRDefault="00B336D6" w:rsidP="00595FC1">
      <w:pPr>
        <w:rPr>
          <w:rFonts w:ascii="FFF Equipe" w:hAnsi="FFF Equipe"/>
          <w:sz w:val="24"/>
          <w:szCs w:val="24"/>
        </w:rPr>
      </w:pPr>
    </w:p>
    <w:p w14:paraId="137D486F" w14:textId="77777777" w:rsidR="00B336D6" w:rsidRPr="00D43853" w:rsidRDefault="00B336D6" w:rsidP="00334CC3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Porteur(s) du projet au sein du club (Prénom/NOM) :</w:t>
      </w:r>
      <w:r w:rsidR="006B0850" w:rsidRPr="00D43853">
        <w:rPr>
          <w:rFonts w:ascii="FFF Equipe" w:hAnsi="FFF Equipe"/>
          <w:sz w:val="24"/>
          <w:szCs w:val="24"/>
        </w:rPr>
        <w:t xml:space="preserve"> </w:t>
      </w:r>
    </w:p>
    <w:p w14:paraId="48507568" w14:textId="77777777" w:rsidR="00B336D6" w:rsidRPr="00D43853" w:rsidRDefault="00B336D6" w:rsidP="00B336D6">
      <w:pPr>
        <w:rPr>
          <w:rFonts w:ascii="FFF Equipe" w:hAnsi="FFF Equipe"/>
          <w:sz w:val="24"/>
          <w:szCs w:val="24"/>
        </w:rPr>
      </w:pPr>
    </w:p>
    <w:p w14:paraId="51B501A1" w14:textId="77777777" w:rsidR="00B336D6" w:rsidRPr="00D43853" w:rsidRDefault="00B336D6" w:rsidP="00334CC3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Fonction(s)/mission(s) au sein du club :</w:t>
      </w:r>
      <w:r w:rsidR="006B0850" w:rsidRPr="00D43853">
        <w:rPr>
          <w:rFonts w:ascii="FFF Equipe" w:hAnsi="FFF Equipe"/>
          <w:sz w:val="24"/>
          <w:szCs w:val="24"/>
        </w:rPr>
        <w:t xml:space="preserve"> </w:t>
      </w:r>
    </w:p>
    <w:p w14:paraId="280C5814" w14:textId="77777777" w:rsidR="00B336D6" w:rsidRPr="00D43853" w:rsidRDefault="00B336D6" w:rsidP="00B336D6">
      <w:pPr>
        <w:rPr>
          <w:rFonts w:ascii="FFF Equipe" w:hAnsi="FFF Equipe"/>
          <w:sz w:val="24"/>
          <w:szCs w:val="24"/>
        </w:rPr>
      </w:pPr>
    </w:p>
    <w:p w14:paraId="7C9BC1E4" w14:textId="77777777" w:rsidR="00B336D6" w:rsidRPr="00D43853" w:rsidRDefault="00B336D6" w:rsidP="00334CC3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Numéro de téléphone :</w:t>
      </w:r>
      <w:r w:rsidR="006B0850" w:rsidRPr="00D43853">
        <w:rPr>
          <w:rFonts w:ascii="FFF Equipe" w:hAnsi="FFF Equipe"/>
          <w:sz w:val="24"/>
          <w:szCs w:val="24"/>
        </w:rPr>
        <w:t xml:space="preserve"> </w:t>
      </w:r>
    </w:p>
    <w:p w14:paraId="7E6A44BB" w14:textId="77777777" w:rsidR="00B336D6" w:rsidRPr="00D43853" w:rsidRDefault="00B336D6" w:rsidP="00B336D6">
      <w:pPr>
        <w:rPr>
          <w:rFonts w:ascii="FFF Equipe" w:hAnsi="FFF Equipe"/>
          <w:sz w:val="24"/>
          <w:szCs w:val="24"/>
        </w:rPr>
      </w:pPr>
    </w:p>
    <w:p w14:paraId="4DDBB258" w14:textId="77777777" w:rsidR="00B336D6" w:rsidRPr="00D43853" w:rsidRDefault="00B336D6" w:rsidP="00334CC3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Email :</w:t>
      </w:r>
      <w:r w:rsidR="006B0850" w:rsidRPr="00D43853">
        <w:rPr>
          <w:rFonts w:ascii="FFF Equipe" w:hAnsi="FFF Equipe"/>
          <w:sz w:val="24"/>
          <w:szCs w:val="24"/>
        </w:rPr>
        <w:t xml:space="preserve"> </w:t>
      </w:r>
    </w:p>
    <w:p w14:paraId="0055AFEA" w14:textId="77777777" w:rsidR="00B27993" w:rsidRPr="00D43853" w:rsidRDefault="00B27993" w:rsidP="00B27993">
      <w:pPr>
        <w:pStyle w:val="Paragraphedeliste"/>
        <w:rPr>
          <w:rFonts w:ascii="FFF Equipe" w:hAnsi="FFF Equipe"/>
          <w:sz w:val="24"/>
          <w:szCs w:val="24"/>
        </w:rPr>
      </w:pPr>
    </w:p>
    <w:p w14:paraId="52C17635" w14:textId="23BF32E2" w:rsidR="008A3066" w:rsidRPr="00D43853" w:rsidRDefault="008A3066" w:rsidP="008A3066">
      <w:pPr>
        <w:pStyle w:val="Paragraphedeliste"/>
        <w:numPr>
          <w:ilvl w:val="0"/>
          <w:numId w:val="28"/>
        </w:numPr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 xml:space="preserve">Référent féminin au sein du club (Prénom/NOM) : </w:t>
      </w:r>
    </w:p>
    <w:p w14:paraId="2D586A4D" w14:textId="24A965C3" w:rsidR="00334CC3" w:rsidRPr="00D43853" w:rsidRDefault="00334CC3" w:rsidP="00334CC3">
      <w:pPr>
        <w:rPr>
          <w:rFonts w:ascii="FFF Equipe" w:hAnsi="FFF Equipe"/>
          <w:sz w:val="24"/>
          <w:szCs w:val="24"/>
        </w:rPr>
      </w:pPr>
    </w:p>
    <w:p w14:paraId="036475F0" w14:textId="27519EEA" w:rsidR="00334CC3" w:rsidRPr="00D43853" w:rsidRDefault="008850C9" w:rsidP="00334CC3">
      <w:pPr>
        <w:pStyle w:val="Titre1"/>
        <w:rPr>
          <w:rFonts w:ascii="FFF Equipe" w:hAnsi="FFF Equipe"/>
          <w:i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Indicateurs</w:t>
      </w:r>
    </w:p>
    <w:p w14:paraId="07813896" w14:textId="77777777" w:rsidR="00334CC3" w:rsidRPr="00D43853" w:rsidRDefault="00334CC3" w:rsidP="00334CC3">
      <w:pPr>
        <w:rPr>
          <w:rFonts w:ascii="FFF Equipe" w:hAnsi="FFF Equipe"/>
          <w:sz w:val="24"/>
          <w:szCs w:val="24"/>
        </w:rPr>
      </w:pPr>
    </w:p>
    <w:p w14:paraId="6053E5FB" w14:textId="77777777" w:rsidR="00C700F2" w:rsidRPr="00D43853" w:rsidRDefault="00334CC3" w:rsidP="00334CC3">
      <w:pPr>
        <w:pStyle w:val="Paragraphedeliste"/>
        <w:numPr>
          <w:ilvl w:val="0"/>
          <w:numId w:val="28"/>
        </w:numPr>
        <w:spacing w:line="480" w:lineRule="auto"/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>Nombre total de licenciés</w:t>
      </w:r>
      <w:r w:rsidR="00C700F2" w:rsidRPr="00D43853">
        <w:rPr>
          <w:rFonts w:ascii="FFF Equipe" w:hAnsi="FFF Equipe"/>
          <w:sz w:val="24"/>
          <w:szCs w:val="24"/>
        </w:rPr>
        <w:t xml:space="preserve"> </w:t>
      </w:r>
      <w:r w:rsidRPr="00D43853">
        <w:rPr>
          <w:rFonts w:ascii="FFF Equipe" w:hAnsi="FFF Equipe"/>
          <w:sz w:val="24"/>
          <w:szCs w:val="24"/>
        </w:rPr>
        <w:t>dans le club :</w:t>
      </w:r>
      <w:r w:rsidR="00C700F2" w:rsidRPr="00D43853">
        <w:rPr>
          <w:rFonts w:ascii="FFF Equipe" w:hAnsi="FFF Equipe"/>
          <w:sz w:val="24"/>
          <w:szCs w:val="24"/>
        </w:rPr>
        <w:t xml:space="preserve">   </w:t>
      </w:r>
    </w:p>
    <w:p w14:paraId="0A4AB9C5" w14:textId="691D9C0E" w:rsidR="00334CC3" w:rsidRPr="00D43853" w:rsidRDefault="00C700F2" w:rsidP="00256676">
      <w:pPr>
        <w:spacing w:line="480" w:lineRule="auto"/>
        <w:ind w:left="360"/>
        <w:rPr>
          <w:rFonts w:ascii="FFF Equipe" w:hAnsi="FFF Equipe"/>
          <w:sz w:val="24"/>
          <w:szCs w:val="24"/>
        </w:rPr>
      </w:pPr>
      <w:r w:rsidRPr="00D43853">
        <w:rPr>
          <w:rFonts w:ascii="FFF Equipe" w:hAnsi="FFF Equipe"/>
          <w:sz w:val="24"/>
          <w:szCs w:val="24"/>
        </w:rPr>
        <w:t xml:space="preserve">    F</w:t>
      </w:r>
      <w:r w:rsidR="00595FC1">
        <w:rPr>
          <w:rFonts w:ascii="FFF Equipe" w:hAnsi="FFF Equipe"/>
          <w:sz w:val="24"/>
          <w:szCs w:val="24"/>
        </w:rPr>
        <w:t>emmes</w:t>
      </w:r>
      <w:r w:rsidRPr="00D43853">
        <w:rPr>
          <w:rFonts w:ascii="FFF Equipe" w:hAnsi="FFF Equipe"/>
          <w:sz w:val="24"/>
          <w:szCs w:val="24"/>
        </w:rPr>
        <w:t> :                    H</w:t>
      </w:r>
      <w:r w:rsidR="00595FC1">
        <w:rPr>
          <w:rFonts w:ascii="FFF Equipe" w:hAnsi="FFF Equipe"/>
          <w:sz w:val="24"/>
          <w:szCs w:val="24"/>
        </w:rPr>
        <w:t>ommes</w:t>
      </w:r>
      <w:r w:rsidRPr="00D43853">
        <w:rPr>
          <w:rFonts w:ascii="FFF Equipe" w:hAnsi="FFF Equipe"/>
          <w:sz w:val="24"/>
          <w:szCs w:val="24"/>
        </w:rPr>
        <w:t xml:space="preserve"> :     </w:t>
      </w:r>
      <w:r w:rsidR="00334CC3" w:rsidRPr="00D43853">
        <w:rPr>
          <w:rFonts w:ascii="FFF Equipe" w:hAnsi="FFF Equipe"/>
          <w:sz w:val="24"/>
          <w:szCs w:val="24"/>
        </w:rPr>
        <w:t xml:space="preserve"> </w:t>
      </w:r>
      <w:r w:rsidRPr="00D43853">
        <w:rPr>
          <w:rFonts w:ascii="FFF Equipe" w:hAnsi="FFF Equipe"/>
          <w:sz w:val="24"/>
          <w:szCs w:val="24"/>
        </w:rPr>
        <w:t xml:space="preserve">                    </w:t>
      </w:r>
    </w:p>
    <w:p w14:paraId="3F284856" w14:textId="74209BA7" w:rsidR="00334CC3" w:rsidRPr="00595FC1" w:rsidRDefault="00334CC3" w:rsidP="001F517D">
      <w:pPr>
        <w:pStyle w:val="Paragraphedeliste"/>
        <w:numPr>
          <w:ilvl w:val="0"/>
          <w:numId w:val="28"/>
        </w:numPr>
        <w:spacing w:line="480" w:lineRule="auto"/>
        <w:rPr>
          <w:rFonts w:ascii="FFF Equipe" w:hAnsi="FFF Equipe"/>
          <w:sz w:val="24"/>
          <w:szCs w:val="24"/>
        </w:rPr>
      </w:pPr>
      <w:r w:rsidRPr="00595FC1">
        <w:rPr>
          <w:rFonts w:ascii="FFF Equipe" w:hAnsi="FFF Equipe"/>
          <w:sz w:val="24"/>
          <w:szCs w:val="24"/>
        </w:rPr>
        <w:t xml:space="preserve">Nombre d’éducatrices : </w:t>
      </w:r>
      <w:r w:rsidR="00595FC1" w:rsidRPr="00595FC1">
        <w:rPr>
          <w:rFonts w:ascii="FFF Equipe" w:hAnsi="FFF Equipe"/>
          <w:sz w:val="24"/>
          <w:szCs w:val="24"/>
        </w:rPr>
        <w:t xml:space="preserve">      </w:t>
      </w:r>
      <w:r w:rsidR="00595FC1">
        <w:rPr>
          <w:rFonts w:ascii="FFF Equipe" w:hAnsi="FFF Equipe"/>
          <w:sz w:val="24"/>
          <w:szCs w:val="24"/>
        </w:rPr>
        <w:t xml:space="preserve">                                   </w:t>
      </w:r>
      <w:r w:rsidRPr="00595FC1">
        <w:rPr>
          <w:rFonts w:ascii="FFF Equipe" w:hAnsi="FFF Equipe"/>
          <w:sz w:val="24"/>
          <w:szCs w:val="24"/>
        </w:rPr>
        <w:t>Nombre d’arbitres</w:t>
      </w:r>
      <w:r w:rsidR="00256676" w:rsidRPr="00595FC1">
        <w:rPr>
          <w:rFonts w:ascii="FFF Equipe" w:hAnsi="FFF Equipe"/>
          <w:sz w:val="24"/>
          <w:szCs w:val="24"/>
        </w:rPr>
        <w:t xml:space="preserve"> F</w:t>
      </w:r>
      <w:r w:rsidRPr="00595FC1">
        <w:rPr>
          <w:rFonts w:ascii="FFF Equipe" w:hAnsi="FFF Equipe"/>
          <w:sz w:val="24"/>
          <w:szCs w:val="24"/>
        </w:rPr>
        <w:t xml:space="preserve"> : </w:t>
      </w:r>
    </w:p>
    <w:p w14:paraId="77F2F144" w14:textId="20A9AD50" w:rsidR="00334CC3" w:rsidRPr="00595FC1" w:rsidRDefault="00595FC1" w:rsidP="000A02D4">
      <w:pPr>
        <w:pStyle w:val="Paragraphedeliste"/>
        <w:numPr>
          <w:ilvl w:val="0"/>
          <w:numId w:val="28"/>
        </w:numPr>
        <w:spacing w:line="480" w:lineRule="auto"/>
        <w:rPr>
          <w:rFonts w:ascii="FFF Equipe" w:hAnsi="FFF Equipe"/>
          <w:sz w:val="24"/>
          <w:szCs w:val="24"/>
        </w:rPr>
      </w:pPr>
      <w:r w:rsidRPr="00595FC1">
        <w:rPr>
          <w:rFonts w:ascii="FFF Equipe" w:hAnsi="FFF Equipe"/>
          <w:sz w:val="24"/>
          <w:szCs w:val="24"/>
        </w:rPr>
        <w:t>Nombre de joueuses :</w:t>
      </w:r>
      <w:r w:rsidRPr="00595FC1">
        <w:rPr>
          <w:rFonts w:ascii="FFF Equipe" w:hAnsi="FFF Equipe"/>
          <w:sz w:val="24"/>
          <w:szCs w:val="24"/>
        </w:rPr>
        <w:t xml:space="preserve">                                             </w:t>
      </w:r>
      <w:r w:rsidR="00334CC3" w:rsidRPr="00595FC1">
        <w:rPr>
          <w:rFonts w:ascii="FFF Equipe" w:hAnsi="FFF Equipe"/>
          <w:sz w:val="24"/>
          <w:szCs w:val="24"/>
        </w:rPr>
        <w:t>Nombre de dirigeantes :</w:t>
      </w:r>
    </w:p>
    <w:p w14:paraId="22005D97" w14:textId="6D25161E" w:rsidR="00595FC1" w:rsidRDefault="00595FC1" w:rsidP="00595FC1">
      <w:pPr>
        <w:pStyle w:val="Titre1"/>
        <w:rPr>
          <w:rFonts w:ascii="FFF Equipe" w:hAnsi="FFF Equipe"/>
          <w:sz w:val="24"/>
          <w:szCs w:val="24"/>
        </w:rPr>
      </w:pPr>
      <w:r>
        <w:rPr>
          <w:rFonts w:ascii="FFF Equipe" w:hAnsi="FFF Equipe"/>
          <w:sz w:val="24"/>
          <w:szCs w:val="24"/>
        </w:rPr>
        <w:t>Formation des éducatrices</w:t>
      </w:r>
    </w:p>
    <w:p w14:paraId="42CE7FF3" w14:textId="070F66D2" w:rsidR="00595FC1" w:rsidRDefault="00595FC1" w:rsidP="00595FC1"/>
    <w:tbl>
      <w:tblPr>
        <w:tblStyle w:val="TableauGrille1Clair-Accentuation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595FC1" w14:paraId="6CBB365E" w14:textId="77777777" w:rsidTr="00595F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193EE1A" w14:textId="3D874C35" w:rsidR="00595FC1" w:rsidRDefault="00595FC1" w:rsidP="00595FC1">
            <w:pPr>
              <w:rPr>
                <w:rFonts w:ascii="FFF Equipe" w:hAnsi="FFF Equipe"/>
                <w:sz w:val="24"/>
                <w:szCs w:val="24"/>
              </w:rPr>
            </w:pPr>
            <w:r>
              <w:rPr>
                <w:rFonts w:ascii="FFF Equipe" w:hAnsi="FFF Equipe"/>
                <w:sz w:val="24"/>
                <w:szCs w:val="24"/>
              </w:rPr>
              <w:t>NOM</w:t>
            </w:r>
          </w:p>
        </w:tc>
        <w:tc>
          <w:tcPr>
            <w:tcW w:w="2265" w:type="dxa"/>
          </w:tcPr>
          <w:p w14:paraId="53224C5D" w14:textId="3C5C1566" w:rsidR="00595FC1" w:rsidRDefault="00595FC1" w:rsidP="00595F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  <w:r>
              <w:rPr>
                <w:rFonts w:ascii="FFF Equipe" w:hAnsi="FFF Equipe"/>
                <w:sz w:val="24"/>
                <w:szCs w:val="24"/>
              </w:rPr>
              <w:t>PRENOM</w:t>
            </w:r>
          </w:p>
        </w:tc>
        <w:tc>
          <w:tcPr>
            <w:tcW w:w="2265" w:type="dxa"/>
          </w:tcPr>
          <w:p w14:paraId="65D85B6F" w14:textId="20FBB0E0" w:rsidR="00595FC1" w:rsidRDefault="00595FC1" w:rsidP="00595F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  <w:r>
              <w:rPr>
                <w:rFonts w:ascii="FFF Equipe" w:hAnsi="FFF Equipe"/>
                <w:sz w:val="24"/>
                <w:szCs w:val="24"/>
              </w:rPr>
              <w:t>CATEGORIE ENCADREE</w:t>
            </w:r>
          </w:p>
        </w:tc>
        <w:tc>
          <w:tcPr>
            <w:tcW w:w="2265" w:type="dxa"/>
          </w:tcPr>
          <w:p w14:paraId="38388E63" w14:textId="7BA574B6" w:rsidR="00595FC1" w:rsidRDefault="00595FC1" w:rsidP="00595F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  <w:r>
              <w:rPr>
                <w:rFonts w:ascii="FFF Equipe" w:hAnsi="FFF Equipe"/>
                <w:sz w:val="24"/>
                <w:szCs w:val="24"/>
              </w:rPr>
              <w:t>DIPLOME OU FORMATION</w:t>
            </w:r>
          </w:p>
        </w:tc>
      </w:tr>
      <w:tr w:rsidR="00595FC1" w14:paraId="0BB905FE" w14:textId="77777777" w:rsidTr="0059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5219C26" w14:textId="77777777" w:rsidR="00595FC1" w:rsidRDefault="00595FC1" w:rsidP="00595FC1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5703C23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DBFFEDA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9A0DFDD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595FC1" w14:paraId="61B3D710" w14:textId="77777777" w:rsidTr="0059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427998B" w14:textId="77777777" w:rsidR="00595FC1" w:rsidRDefault="00595FC1" w:rsidP="00595FC1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E3A5326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E9490A0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47D3054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595FC1" w14:paraId="70F714D9" w14:textId="77777777" w:rsidTr="0059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B4E64C4" w14:textId="77777777" w:rsidR="00595FC1" w:rsidRDefault="00595FC1" w:rsidP="00595FC1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97C98E2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C01DC3C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E6AC43C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595FC1" w14:paraId="76D5E499" w14:textId="77777777" w:rsidTr="00595F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1E7CDFB" w14:textId="77777777" w:rsidR="00595FC1" w:rsidRDefault="00595FC1" w:rsidP="00595FC1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4D5E77B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D1E3698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B21480C" w14:textId="77777777" w:rsidR="00595FC1" w:rsidRDefault="00595FC1" w:rsidP="00595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595FC1" w14:paraId="6AB8D955" w14:textId="77777777" w:rsidTr="00F87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2278CFC" w14:textId="77777777" w:rsidR="00595FC1" w:rsidRDefault="00595FC1" w:rsidP="00F87372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2585E56" w14:textId="77777777" w:rsidR="00595FC1" w:rsidRDefault="00595FC1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327EB52" w14:textId="77777777" w:rsidR="00595FC1" w:rsidRDefault="00595FC1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D7BA013" w14:textId="77777777" w:rsidR="00595FC1" w:rsidRDefault="00595FC1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595FC1" w14:paraId="438596AC" w14:textId="77777777" w:rsidTr="00F87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0768950" w14:textId="77777777" w:rsidR="00595FC1" w:rsidRDefault="00595FC1" w:rsidP="00F87372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E7EB06E" w14:textId="77777777" w:rsidR="00595FC1" w:rsidRDefault="00595FC1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D435B28" w14:textId="77777777" w:rsidR="00595FC1" w:rsidRDefault="00595FC1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6C0CD649" w14:textId="77777777" w:rsidR="00595FC1" w:rsidRDefault="00595FC1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154B2D" w14:paraId="3DD40357" w14:textId="77777777" w:rsidTr="00F87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E5B92CB" w14:textId="77777777" w:rsidR="00154B2D" w:rsidRDefault="00154B2D" w:rsidP="00F87372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A1B532F" w14:textId="77777777" w:rsidR="00154B2D" w:rsidRDefault="00154B2D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552F8F4" w14:textId="77777777" w:rsidR="00154B2D" w:rsidRDefault="00154B2D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0B25A267" w14:textId="77777777" w:rsidR="00154B2D" w:rsidRDefault="00154B2D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  <w:tr w:rsidR="00154B2D" w14:paraId="2355BB0A" w14:textId="77777777" w:rsidTr="00F87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990E3BF" w14:textId="77777777" w:rsidR="00154B2D" w:rsidRDefault="00154B2D" w:rsidP="00F87372">
            <w:pPr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67DC046" w14:textId="77777777" w:rsidR="00154B2D" w:rsidRDefault="00154B2D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1460582" w14:textId="77777777" w:rsidR="00154B2D" w:rsidRDefault="00154B2D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  <w:tc>
          <w:tcPr>
            <w:tcW w:w="2265" w:type="dxa"/>
          </w:tcPr>
          <w:p w14:paraId="264E4264" w14:textId="77777777" w:rsidR="00154B2D" w:rsidRDefault="00154B2D" w:rsidP="00F873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FF Equipe" w:hAnsi="FFF Equipe"/>
                <w:sz w:val="24"/>
                <w:szCs w:val="24"/>
              </w:rPr>
            </w:pPr>
          </w:p>
        </w:tc>
      </w:tr>
    </w:tbl>
    <w:p w14:paraId="74E83C16" w14:textId="77777777" w:rsidR="00595FC1" w:rsidRPr="00595FC1" w:rsidRDefault="00595FC1" w:rsidP="00595FC1">
      <w:bookmarkStart w:id="0" w:name="_GoBack"/>
      <w:bookmarkEnd w:id="0"/>
    </w:p>
    <w:sectPr w:rsidR="00595FC1" w:rsidRPr="00595FC1" w:rsidSect="00334CC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3464" w:right="1418" w:bottom="567" w:left="1418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65719" w14:textId="77777777" w:rsidR="00412DD2" w:rsidRDefault="00412DD2" w:rsidP="000C0C38">
      <w:r>
        <w:separator/>
      </w:r>
    </w:p>
  </w:endnote>
  <w:endnote w:type="continuationSeparator" w:id="0">
    <w:p w14:paraId="697654ED" w14:textId="77777777" w:rsidR="00412DD2" w:rsidRDefault="00412DD2" w:rsidP="000C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FF Equipe">
    <w:altName w:val="Corbe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F Hero Black">
    <w:altName w:val="Georgia Pro Cond Black"/>
    <w:charset w:val="00"/>
    <w:family w:val="auto"/>
    <w:pitch w:val="variable"/>
    <w:sig w:usb0="00000001" w:usb1="5000604B" w:usb2="00000000" w:usb3="00000000" w:csb0="00000093" w:csb1="00000000"/>
  </w:font>
  <w:font w:name="FFF Hero Book">
    <w:altName w:val="Arial Nova Cond"/>
    <w:charset w:val="00"/>
    <w:family w:val="auto"/>
    <w:pitch w:val="variable"/>
    <w:sig w:usb0="00000001" w:usb1="500060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FF30F" w14:textId="77777777" w:rsidR="000A18D5" w:rsidRDefault="00B336D6">
    <w:pPr>
      <w:pStyle w:val="Pieddepage"/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1D328CD1" wp14:editId="3750F509">
          <wp:simplePos x="0" y="0"/>
          <wp:positionH relativeFrom="page">
            <wp:posOffset>900430</wp:posOffset>
          </wp:positionH>
          <wp:positionV relativeFrom="page">
            <wp:posOffset>9646285</wp:posOffset>
          </wp:positionV>
          <wp:extent cx="6120000" cy="1080000"/>
          <wp:effectExtent l="0" t="0" r="0" b="635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dresse_bas_de_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8C447E" w14:textId="77777777" w:rsidR="000A18D5" w:rsidRDefault="000A18D5">
    <w:pPr>
      <w:pStyle w:val="Pieddepage"/>
    </w:pPr>
  </w:p>
  <w:p w14:paraId="592C5889" w14:textId="77777777" w:rsidR="000A18D5" w:rsidRDefault="000A18D5">
    <w:pPr>
      <w:pStyle w:val="Pieddepage"/>
    </w:pPr>
  </w:p>
  <w:p w14:paraId="154D538B" w14:textId="77777777" w:rsidR="000A18D5" w:rsidRDefault="000A18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34F00" w14:textId="77777777" w:rsidR="00B50491" w:rsidRDefault="00EA0227">
    <w:pPr>
      <w:pStyle w:val="Pieddepage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16D92FBD" wp14:editId="25092F77">
          <wp:simplePos x="0" y="0"/>
          <wp:positionH relativeFrom="page">
            <wp:posOffset>720090</wp:posOffset>
          </wp:positionH>
          <wp:positionV relativeFrom="page">
            <wp:posOffset>9613265</wp:posOffset>
          </wp:positionV>
          <wp:extent cx="6120000" cy="1080000"/>
          <wp:effectExtent l="0" t="0" r="0" b="635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dresse_bas_de_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ABBF9" w14:textId="77777777" w:rsidR="00B50491" w:rsidRDefault="00B50491">
    <w:pPr>
      <w:pStyle w:val="Pieddepage"/>
    </w:pPr>
  </w:p>
  <w:p w14:paraId="01F9F46F" w14:textId="77777777" w:rsidR="00B50491" w:rsidRDefault="00B50491">
    <w:pPr>
      <w:pStyle w:val="Pieddepage"/>
    </w:pPr>
  </w:p>
  <w:p w14:paraId="6D2309E8" w14:textId="77777777" w:rsidR="00B50491" w:rsidRDefault="00B504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3099F" w14:textId="77777777" w:rsidR="00412DD2" w:rsidRDefault="00412DD2" w:rsidP="000C0C38">
      <w:r>
        <w:separator/>
      </w:r>
    </w:p>
  </w:footnote>
  <w:footnote w:type="continuationSeparator" w:id="0">
    <w:p w14:paraId="0798439C" w14:textId="77777777" w:rsidR="00412DD2" w:rsidRDefault="00412DD2" w:rsidP="000C0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D4474" w14:textId="55146DB4" w:rsidR="00C03318" w:rsidRPr="00334CC3" w:rsidRDefault="00334CC3" w:rsidP="00334CC3">
    <w:pPr>
      <w:pStyle w:val="En-tte"/>
    </w:pP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0BC16D22" wp14:editId="347002C4">
          <wp:simplePos x="0" y="0"/>
          <wp:positionH relativeFrom="column">
            <wp:posOffset>931523</wp:posOffset>
          </wp:positionH>
          <wp:positionV relativeFrom="paragraph">
            <wp:posOffset>-215900</wp:posOffset>
          </wp:positionV>
          <wp:extent cx="3905848" cy="2196662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848" cy="2196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49337" w14:textId="77777777" w:rsidR="000A18D5" w:rsidRDefault="00932C75">
    <w:pPr>
      <w:pStyle w:val="En-tte"/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37D51C35" wp14:editId="05A7F11A">
          <wp:simplePos x="0" y="0"/>
          <wp:positionH relativeFrom="page">
            <wp:posOffset>2610485</wp:posOffset>
          </wp:positionH>
          <wp:positionV relativeFrom="page">
            <wp:posOffset>180340</wp:posOffset>
          </wp:positionV>
          <wp:extent cx="2340000" cy="1620000"/>
          <wp:effectExtent l="0" t="0" r="3175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dl_2_eto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207B39" w14:textId="77777777" w:rsidR="000A18D5" w:rsidRPr="00471A43" w:rsidRDefault="000A18D5" w:rsidP="00471A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AB1367"/>
    <w:multiLevelType w:val="hybridMultilevel"/>
    <w:tmpl w:val="1A544948"/>
    <w:lvl w:ilvl="0" w:tplc="D458DB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E5CBF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CEA1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6C0EF0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15A19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58789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A3A691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69851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343A3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030E6EBA"/>
    <w:multiLevelType w:val="multilevel"/>
    <w:tmpl w:val="F2FE9DB2"/>
    <w:lvl w:ilvl="0">
      <w:start w:val="1"/>
      <w:numFmt w:val="decimal"/>
      <w:suff w:val="space"/>
      <w:lvlText w:val="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025A11"/>
    <w:multiLevelType w:val="hybridMultilevel"/>
    <w:tmpl w:val="C9CC52D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73094"/>
    <w:multiLevelType w:val="hybridMultilevel"/>
    <w:tmpl w:val="C952C6F0"/>
    <w:lvl w:ilvl="0" w:tplc="62AE2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610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4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1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A0B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8A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F01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69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AA5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EC2D91"/>
    <w:multiLevelType w:val="hybridMultilevel"/>
    <w:tmpl w:val="898085CC"/>
    <w:lvl w:ilvl="0" w:tplc="82DCD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8A5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EC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44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3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05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78C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0F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64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336760B"/>
    <w:multiLevelType w:val="hybridMultilevel"/>
    <w:tmpl w:val="84B6C29A"/>
    <w:lvl w:ilvl="0" w:tplc="DC845642">
      <w:numFmt w:val="bullet"/>
      <w:lvlText w:val="-"/>
      <w:lvlJc w:val="left"/>
      <w:pPr>
        <w:ind w:left="720" w:hanging="360"/>
      </w:pPr>
      <w:rPr>
        <w:rFonts w:ascii="FFF Equipe" w:eastAsiaTheme="minorHAnsi" w:hAnsi="FFF Equi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421F7"/>
    <w:multiLevelType w:val="hybridMultilevel"/>
    <w:tmpl w:val="9014BCA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34DB6"/>
    <w:multiLevelType w:val="hybridMultilevel"/>
    <w:tmpl w:val="21F87B48"/>
    <w:lvl w:ilvl="0" w:tplc="EC24E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20E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0ED308">
      <w:start w:val="3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1E5E24">
      <w:start w:val="302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8C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E8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AC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488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E6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7643F6"/>
    <w:multiLevelType w:val="hybridMultilevel"/>
    <w:tmpl w:val="F70ACA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2147C"/>
    <w:multiLevelType w:val="hybridMultilevel"/>
    <w:tmpl w:val="361AF1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4288A"/>
    <w:multiLevelType w:val="hybridMultilevel"/>
    <w:tmpl w:val="D75C95BA"/>
    <w:lvl w:ilvl="0" w:tplc="7CDEE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2DE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567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220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0B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58E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28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0E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4C1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E51997"/>
    <w:multiLevelType w:val="hybridMultilevel"/>
    <w:tmpl w:val="B5760E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56FF1"/>
    <w:multiLevelType w:val="multilevel"/>
    <w:tmpl w:val="D64A85DC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9E5643B"/>
    <w:multiLevelType w:val="hybridMultilevel"/>
    <w:tmpl w:val="0D283188"/>
    <w:lvl w:ilvl="0" w:tplc="7444D822">
      <w:start w:val="1"/>
      <w:numFmt w:val="bullet"/>
      <w:pStyle w:val="Textepuce1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A18D5"/>
    <w:multiLevelType w:val="hybridMultilevel"/>
    <w:tmpl w:val="B396FAF0"/>
    <w:lvl w:ilvl="0" w:tplc="5F3CF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1EA8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C4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6A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2D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E4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6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0D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23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F67FA1"/>
    <w:multiLevelType w:val="hybridMultilevel"/>
    <w:tmpl w:val="16D09CB2"/>
    <w:lvl w:ilvl="0" w:tplc="E1DC7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A77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1AD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CAD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86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3A3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C8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CE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5AB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EC41AA3"/>
    <w:multiLevelType w:val="hybridMultilevel"/>
    <w:tmpl w:val="4B44D2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color w:val="1E2364" w:themeColor="accent1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1B2C5C"/>
    <w:multiLevelType w:val="multilevel"/>
    <w:tmpl w:val="9EFEFF5A"/>
    <w:lvl w:ilvl="0">
      <w:start w:val="1"/>
      <w:numFmt w:val="decimal"/>
      <w:pStyle w:val="Titre1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DC0023" w:themeColor="accent2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24"/>
  </w:num>
  <w:num w:numId="13">
    <w:abstractNumId w:val="30"/>
  </w:num>
  <w:num w:numId="14">
    <w:abstractNumId w:val="13"/>
  </w:num>
  <w:num w:numId="15">
    <w:abstractNumId w:val="12"/>
  </w:num>
  <w:num w:numId="16">
    <w:abstractNumId w:val="25"/>
  </w:num>
  <w:num w:numId="17">
    <w:abstractNumId w:val="29"/>
  </w:num>
  <w:num w:numId="18">
    <w:abstractNumId w:val="23"/>
  </w:num>
  <w:num w:numId="19">
    <w:abstractNumId w:val="22"/>
  </w:num>
  <w:num w:numId="20">
    <w:abstractNumId w:val="29"/>
  </w:num>
  <w:num w:numId="21">
    <w:abstractNumId w:val="26"/>
  </w:num>
  <w:num w:numId="22">
    <w:abstractNumId w:val="15"/>
  </w:num>
  <w:num w:numId="23">
    <w:abstractNumId w:val="29"/>
  </w:num>
  <w:num w:numId="24">
    <w:abstractNumId w:val="16"/>
  </w:num>
  <w:num w:numId="25">
    <w:abstractNumId w:val="27"/>
  </w:num>
  <w:num w:numId="26">
    <w:abstractNumId w:val="19"/>
  </w:num>
  <w:num w:numId="27">
    <w:abstractNumId w:val="28"/>
  </w:num>
  <w:num w:numId="28">
    <w:abstractNumId w:val="20"/>
  </w:num>
  <w:num w:numId="29">
    <w:abstractNumId w:val="14"/>
  </w:num>
  <w:num w:numId="30">
    <w:abstractNumId w:val="11"/>
  </w:num>
  <w:num w:numId="31">
    <w:abstractNumId w:val="17"/>
  </w:num>
  <w:num w:numId="32">
    <w:abstractNumId w:val="21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63"/>
    <w:rsid w:val="00037C73"/>
    <w:rsid w:val="00043EE7"/>
    <w:rsid w:val="00072B46"/>
    <w:rsid w:val="00080615"/>
    <w:rsid w:val="00082144"/>
    <w:rsid w:val="00095E57"/>
    <w:rsid w:val="000A18D5"/>
    <w:rsid w:val="000B01B3"/>
    <w:rsid w:val="000C0C38"/>
    <w:rsid w:val="000C5658"/>
    <w:rsid w:val="000C711B"/>
    <w:rsid w:val="000D75DC"/>
    <w:rsid w:val="000E73D8"/>
    <w:rsid w:val="000F2D93"/>
    <w:rsid w:val="00127EF6"/>
    <w:rsid w:val="00154B2D"/>
    <w:rsid w:val="0015637D"/>
    <w:rsid w:val="00177F8D"/>
    <w:rsid w:val="001959E9"/>
    <w:rsid w:val="001A174D"/>
    <w:rsid w:val="001B1C09"/>
    <w:rsid w:val="001B2461"/>
    <w:rsid w:val="001F2695"/>
    <w:rsid w:val="001F560E"/>
    <w:rsid w:val="001F581D"/>
    <w:rsid w:val="001F76EA"/>
    <w:rsid w:val="002019AB"/>
    <w:rsid w:val="0022180D"/>
    <w:rsid w:val="00242710"/>
    <w:rsid w:val="00256676"/>
    <w:rsid w:val="002F7F34"/>
    <w:rsid w:val="00307C35"/>
    <w:rsid w:val="00334CC3"/>
    <w:rsid w:val="00335997"/>
    <w:rsid w:val="003433DB"/>
    <w:rsid w:val="00360FB9"/>
    <w:rsid w:val="00370CC5"/>
    <w:rsid w:val="00394C0A"/>
    <w:rsid w:val="003B46CE"/>
    <w:rsid w:val="003C7C34"/>
    <w:rsid w:val="003F6C7A"/>
    <w:rsid w:val="00412DD2"/>
    <w:rsid w:val="00471A43"/>
    <w:rsid w:val="004857F9"/>
    <w:rsid w:val="00491EE1"/>
    <w:rsid w:val="004A1F12"/>
    <w:rsid w:val="004B475A"/>
    <w:rsid w:val="004C547A"/>
    <w:rsid w:val="004E0963"/>
    <w:rsid w:val="004E5A2C"/>
    <w:rsid w:val="004E6720"/>
    <w:rsid w:val="005232F9"/>
    <w:rsid w:val="00531EE7"/>
    <w:rsid w:val="00550AF2"/>
    <w:rsid w:val="00552D93"/>
    <w:rsid w:val="00595FC1"/>
    <w:rsid w:val="005C5CBF"/>
    <w:rsid w:val="005C7363"/>
    <w:rsid w:val="006149A8"/>
    <w:rsid w:val="006A0B9F"/>
    <w:rsid w:val="006B0850"/>
    <w:rsid w:val="006B108E"/>
    <w:rsid w:val="006C10BF"/>
    <w:rsid w:val="006C1F6F"/>
    <w:rsid w:val="006C296F"/>
    <w:rsid w:val="006C6FDD"/>
    <w:rsid w:val="006F538E"/>
    <w:rsid w:val="00705E5B"/>
    <w:rsid w:val="007345BE"/>
    <w:rsid w:val="00754A9F"/>
    <w:rsid w:val="00767F0D"/>
    <w:rsid w:val="007813CE"/>
    <w:rsid w:val="00792233"/>
    <w:rsid w:val="0079475F"/>
    <w:rsid w:val="007A579A"/>
    <w:rsid w:val="007B28FC"/>
    <w:rsid w:val="007D53FB"/>
    <w:rsid w:val="008026DD"/>
    <w:rsid w:val="00807476"/>
    <w:rsid w:val="00813A49"/>
    <w:rsid w:val="00820FB2"/>
    <w:rsid w:val="00835284"/>
    <w:rsid w:val="008645FC"/>
    <w:rsid w:val="00880EC1"/>
    <w:rsid w:val="008850C9"/>
    <w:rsid w:val="008A3066"/>
    <w:rsid w:val="008E7960"/>
    <w:rsid w:val="008F34B4"/>
    <w:rsid w:val="009153C4"/>
    <w:rsid w:val="00922858"/>
    <w:rsid w:val="00932C75"/>
    <w:rsid w:val="00946DAC"/>
    <w:rsid w:val="00971591"/>
    <w:rsid w:val="00972CE0"/>
    <w:rsid w:val="009764FA"/>
    <w:rsid w:val="00997D90"/>
    <w:rsid w:val="009B7618"/>
    <w:rsid w:val="009F76A0"/>
    <w:rsid w:val="00A01AA3"/>
    <w:rsid w:val="00A1120A"/>
    <w:rsid w:val="00A17D8F"/>
    <w:rsid w:val="00A314B3"/>
    <w:rsid w:val="00A35FDF"/>
    <w:rsid w:val="00A37D82"/>
    <w:rsid w:val="00A53849"/>
    <w:rsid w:val="00A617D6"/>
    <w:rsid w:val="00A718B5"/>
    <w:rsid w:val="00A72FCC"/>
    <w:rsid w:val="00A84E52"/>
    <w:rsid w:val="00A8553C"/>
    <w:rsid w:val="00A86472"/>
    <w:rsid w:val="00AD71D4"/>
    <w:rsid w:val="00AD77C8"/>
    <w:rsid w:val="00AE080D"/>
    <w:rsid w:val="00B26DB0"/>
    <w:rsid w:val="00B27993"/>
    <w:rsid w:val="00B336D6"/>
    <w:rsid w:val="00B352A1"/>
    <w:rsid w:val="00B50491"/>
    <w:rsid w:val="00B51EFF"/>
    <w:rsid w:val="00B57222"/>
    <w:rsid w:val="00B57283"/>
    <w:rsid w:val="00B918F8"/>
    <w:rsid w:val="00B923AB"/>
    <w:rsid w:val="00BB39A1"/>
    <w:rsid w:val="00BC50BC"/>
    <w:rsid w:val="00BE018F"/>
    <w:rsid w:val="00BF1ABB"/>
    <w:rsid w:val="00BF60E8"/>
    <w:rsid w:val="00C03318"/>
    <w:rsid w:val="00C30949"/>
    <w:rsid w:val="00C50F8A"/>
    <w:rsid w:val="00C700F2"/>
    <w:rsid w:val="00CA4351"/>
    <w:rsid w:val="00CB5459"/>
    <w:rsid w:val="00CD30A1"/>
    <w:rsid w:val="00D06CBF"/>
    <w:rsid w:val="00D174FB"/>
    <w:rsid w:val="00D31B50"/>
    <w:rsid w:val="00D32141"/>
    <w:rsid w:val="00D43853"/>
    <w:rsid w:val="00D565C7"/>
    <w:rsid w:val="00D826FA"/>
    <w:rsid w:val="00D82E30"/>
    <w:rsid w:val="00DA281A"/>
    <w:rsid w:val="00DB2103"/>
    <w:rsid w:val="00DC0732"/>
    <w:rsid w:val="00DC7359"/>
    <w:rsid w:val="00DD6633"/>
    <w:rsid w:val="00DE4ED2"/>
    <w:rsid w:val="00DF66AA"/>
    <w:rsid w:val="00E330C3"/>
    <w:rsid w:val="00E34CFC"/>
    <w:rsid w:val="00E7732C"/>
    <w:rsid w:val="00EA0227"/>
    <w:rsid w:val="00EB6FA7"/>
    <w:rsid w:val="00EC18E4"/>
    <w:rsid w:val="00F51D4C"/>
    <w:rsid w:val="00F7489C"/>
    <w:rsid w:val="00FA1E79"/>
    <w:rsid w:val="00FB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7B9E2"/>
  <w15:docId w15:val="{F70CBD5E-B4D5-4573-80E0-C3B72885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CC3"/>
    <w:rPr>
      <w:color w:val="1E2364" w:themeColor="accent1"/>
    </w:rPr>
  </w:style>
  <w:style w:type="paragraph" w:styleId="Titre1">
    <w:name w:val="heading 1"/>
    <w:basedOn w:val="Normal"/>
    <w:next w:val="Normal"/>
    <w:link w:val="Titre1Car"/>
    <w:uiPriority w:val="9"/>
    <w:qFormat/>
    <w:rsid w:val="000C0C38"/>
    <w:pPr>
      <w:numPr>
        <w:numId w:val="17"/>
      </w:numPr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"/>
    <w:semiHidden/>
    <w:rsid w:val="00FA1E79"/>
    <w:pPr>
      <w:keepNext/>
      <w:keepLines/>
      <w:numPr>
        <w:ilvl w:val="1"/>
        <w:numId w:val="17"/>
      </w:numPr>
      <w:spacing w:before="300" w:line="220" w:lineRule="atLeast"/>
      <w:outlineLvl w:val="1"/>
    </w:pPr>
    <w:rPr>
      <w:rFonts w:asciiTheme="majorHAnsi" w:eastAsiaTheme="majorEastAsia" w:hAnsiTheme="majorHAnsi" w:cstheme="majorBidi"/>
      <w:b/>
      <w:bCs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FA1E79"/>
    <w:pPr>
      <w:keepNext/>
      <w:keepLines/>
      <w:numPr>
        <w:ilvl w:val="2"/>
        <w:numId w:val="17"/>
      </w:numPr>
      <w:spacing w:before="160" w:after="60" w:line="220" w:lineRule="atLeast"/>
      <w:outlineLvl w:val="2"/>
    </w:pPr>
    <w:rPr>
      <w:rFonts w:asciiTheme="majorHAnsi" w:eastAsiaTheme="majorEastAsia" w:hAnsiTheme="majorHAnsi" w:cstheme="majorBidi"/>
      <w:b/>
      <w:bCs/>
      <w:sz w:val="18"/>
      <w:szCs w:val="18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FA1E79"/>
    <w:pPr>
      <w:keepNext/>
      <w:keepLines/>
      <w:numPr>
        <w:ilvl w:val="3"/>
        <w:numId w:val="17"/>
      </w:numPr>
      <w:spacing w:before="160" w:after="60"/>
      <w:outlineLvl w:val="3"/>
    </w:pPr>
    <w:rPr>
      <w:rFonts w:asciiTheme="majorHAnsi" w:eastAsiaTheme="majorEastAsia" w:hAnsiTheme="majorHAnsi" w:cstheme="majorBidi"/>
      <w:b/>
      <w:bCs/>
      <w:iCs/>
      <w:sz w:val="18"/>
      <w:szCs w:val="18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FA1E79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0F1131" w:themeColor="accent1" w:themeShade="7F"/>
      <w:sz w:val="18"/>
      <w:szCs w:val="1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FA1E79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F1131" w:themeColor="accent1" w:themeShade="7F"/>
      <w:sz w:val="18"/>
      <w:szCs w:val="1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FA1E79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FA1E79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FA1E79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unhideWhenUsed/>
    <w:rsid w:val="002019AB"/>
    <w:pPr>
      <w:spacing w:line="240" w:lineRule="exact"/>
    </w:pPr>
  </w:style>
  <w:style w:type="character" w:customStyle="1" w:styleId="En-tteCar">
    <w:name w:val="En-tête Car"/>
    <w:basedOn w:val="Policepardfaut"/>
    <w:link w:val="En-tte"/>
    <w:uiPriority w:val="99"/>
    <w:rsid w:val="002019AB"/>
    <w:rPr>
      <w:sz w:val="20"/>
    </w:rPr>
  </w:style>
  <w:style w:type="paragraph" w:styleId="Pieddepage">
    <w:name w:val="footer"/>
    <w:link w:val="PieddepageCar"/>
    <w:uiPriority w:val="99"/>
    <w:unhideWhenUsed/>
    <w:rsid w:val="003C7C34"/>
    <w:pPr>
      <w:spacing w:line="240" w:lineRule="exact"/>
    </w:pPr>
  </w:style>
  <w:style w:type="character" w:customStyle="1" w:styleId="PieddepageCar">
    <w:name w:val="Pied de page Car"/>
    <w:basedOn w:val="Policepardfaut"/>
    <w:link w:val="Pieddepage"/>
    <w:uiPriority w:val="99"/>
    <w:rsid w:val="003C7C34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108E"/>
    <w:pPr>
      <w:spacing w:line="240" w:lineRule="auto"/>
    </w:pPr>
    <w:rPr>
      <w:rFonts w:ascii="Tahoma" w:hAnsi="Tahoma" w:cs="Tahom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0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B10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E7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C0C38"/>
    <w:rPr>
      <w:b/>
      <w:color w:val="1E2364" w:themeColor="accent1"/>
      <w:lang w:val="de-DE"/>
    </w:rPr>
  </w:style>
  <w:style w:type="character" w:customStyle="1" w:styleId="Titre2Car">
    <w:name w:val="Titre 2 Car"/>
    <w:basedOn w:val="Policepardfaut"/>
    <w:link w:val="Titre2"/>
    <w:uiPriority w:val="9"/>
    <w:semiHidden/>
    <w:rsid w:val="00095E57"/>
    <w:rPr>
      <w:rFonts w:asciiTheme="majorHAnsi" w:eastAsiaTheme="majorEastAsia" w:hAnsiTheme="majorHAnsi" w:cstheme="majorBidi"/>
      <w:b/>
      <w:bCs/>
      <w:sz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095E57"/>
    <w:rPr>
      <w:rFonts w:asciiTheme="majorHAnsi" w:eastAsiaTheme="majorEastAsia" w:hAnsiTheme="majorHAnsi" w:cstheme="majorBidi"/>
      <w:b/>
      <w:bCs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semiHidden/>
    <w:rsid w:val="00095E57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095E57"/>
    <w:rPr>
      <w:rFonts w:asciiTheme="majorHAnsi" w:eastAsiaTheme="majorEastAsia" w:hAnsiTheme="majorHAnsi" w:cstheme="majorBidi"/>
      <w:color w:val="0F1131" w:themeColor="accent1" w:themeShade="7F"/>
      <w:sz w:val="18"/>
      <w:szCs w:val="18"/>
    </w:rPr>
  </w:style>
  <w:style w:type="character" w:customStyle="1" w:styleId="Titre6Car">
    <w:name w:val="Titre 6 Car"/>
    <w:basedOn w:val="Policepardfaut"/>
    <w:link w:val="Titre6"/>
    <w:uiPriority w:val="9"/>
    <w:semiHidden/>
    <w:rsid w:val="00095E57"/>
    <w:rPr>
      <w:rFonts w:asciiTheme="majorHAnsi" w:eastAsiaTheme="majorEastAsia" w:hAnsiTheme="majorHAnsi" w:cstheme="majorBidi"/>
      <w:i/>
      <w:iCs/>
      <w:color w:val="0F1131" w:themeColor="accent1" w:themeShade="7F"/>
      <w:sz w:val="18"/>
      <w:szCs w:val="18"/>
    </w:rPr>
  </w:style>
  <w:style w:type="character" w:customStyle="1" w:styleId="Titre7Car">
    <w:name w:val="Titre 7 Car"/>
    <w:basedOn w:val="Policepardfaut"/>
    <w:link w:val="Titre7"/>
    <w:uiPriority w:val="9"/>
    <w:semiHidden/>
    <w:rsid w:val="00095E57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</w:rPr>
  </w:style>
  <w:style w:type="character" w:customStyle="1" w:styleId="Titre8Car">
    <w:name w:val="Titre 8 Car"/>
    <w:basedOn w:val="Policepardfaut"/>
    <w:link w:val="Titre8"/>
    <w:uiPriority w:val="9"/>
    <w:semiHidden/>
    <w:rsid w:val="00095E57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95E57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table" w:customStyle="1" w:styleId="TableauFFF">
    <w:name w:val="Tableau FFF"/>
    <w:basedOn w:val="TableauNormal"/>
    <w:uiPriority w:val="99"/>
    <w:rsid w:val="00A718B5"/>
    <w:pPr>
      <w:spacing w:line="240" w:lineRule="auto"/>
      <w:ind w:left="57" w:right="57"/>
    </w:pPr>
    <w:tblPr>
      <w:tblBorders>
        <w:top w:val="single" w:sz="4" w:space="0" w:color="1E2364" w:themeColor="accent1"/>
        <w:bottom w:val="single" w:sz="4" w:space="0" w:color="1E2364" w:themeColor="accent1"/>
        <w:insideH w:val="single" w:sz="4" w:space="0" w:color="1E2364" w:themeColor="accent1"/>
      </w:tblBorders>
    </w:tblPr>
    <w:tcPr>
      <w:vAlign w:val="center"/>
    </w:tcPr>
    <w:tblStylePr w:type="firstCol">
      <w:rPr>
        <w:sz w:val="28"/>
      </w:rPr>
      <w:tblPr/>
      <w:tcPr>
        <w:tcBorders>
          <w:top w:val="single" w:sz="8" w:space="0" w:color="1E2364" w:themeColor="accent1"/>
          <w:left w:val="nil"/>
          <w:bottom w:val="single" w:sz="8" w:space="0" w:color="1E2364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Intituldudocument">
    <w:name w:val="Intitulé du document"/>
    <w:basedOn w:val="Normal"/>
    <w:semiHidden/>
    <w:rsid w:val="00FA1E79"/>
    <w:pPr>
      <w:spacing w:line="400" w:lineRule="atLeast"/>
      <w:jc w:val="center"/>
    </w:pPr>
    <w:rPr>
      <w:b/>
      <w:sz w:val="22"/>
    </w:rPr>
  </w:style>
  <w:style w:type="paragraph" w:customStyle="1" w:styleId="Titredudocument">
    <w:name w:val="Titre du document"/>
    <w:basedOn w:val="Normal"/>
    <w:semiHidden/>
    <w:rsid w:val="00FA1E79"/>
    <w:pPr>
      <w:spacing w:line="400" w:lineRule="atLeast"/>
      <w:jc w:val="center"/>
    </w:pPr>
    <w:rPr>
      <w:b/>
      <w:sz w:val="32"/>
      <w:szCs w:val="32"/>
    </w:rPr>
  </w:style>
  <w:style w:type="paragraph" w:customStyle="1" w:styleId="Datedudocument">
    <w:name w:val="Date du document"/>
    <w:basedOn w:val="Normal"/>
    <w:rsid w:val="00FA1E79"/>
    <w:pPr>
      <w:spacing w:line="300" w:lineRule="atLeast"/>
      <w:jc w:val="center"/>
    </w:pPr>
    <w:rPr>
      <w:sz w:val="18"/>
      <w:szCs w:val="18"/>
    </w:rPr>
  </w:style>
  <w:style w:type="paragraph" w:customStyle="1" w:styleId="Textepuce1">
    <w:name w:val="Texte puce 1"/>
    <w:basedOn w:val="Normal"/>
    <w:qFormat/>
    <w:rsid w:val="000C0C38"/>
    <w:pPr>
      <w:numPr>
        <w:numId w:val="16"/>
      </w:numPr>
      <w:ind w:left="793" w:hanging="113"/>
      <w:jc w:val="both"/>
    </w:pPr>
  </w:style>
  <w:style w:type="paragraph" w:customStyle="1" w:styleId="NomPrenom">
    <w:name w:val="Nom Prenom"/>
    <w:basedOn w:val="Normal"/>
    <w:qFormat/>
    <w:rsid w:val="000C0C38"/>
    <w:rPr>
      <w:b/>
    </w:rPr>
  </w:style>
  <w:style w:type="paragraph" w:styleId="Signature">
    <w:name w:val="Signature"/>
    <w:basedOn w:val="Normal"/>
    <w:link w:val="SignatureCar"/>
    <w:uiPriority w:val="99"/>
    <w:qFormat/>
    <w:rsid w:val="000C0C38"/>
    <w:pPr>
      <w:ind w:left="5387" w:right="-729"/>
      <w:jc w:val="both"/>
    </w:pPr>
  </w:style>
  <w:style w:type="character" w:customStyle="1" w:styleId="SignatureCar">
    <w:name w:val="Signature Car"/>
    <w:basedOn w:val="Policepardfaut"/>
    <w:link w:val="Signature"/>
    <w:uiPriority w:val="99"/>
    <w:rsid w:val="001959E9"/>
  </w:style>
  <w:style w:type="paragraph" w:customStyle="1" w:styleId="Texteobjet">
    <w:name w:val="Texte objet"/>
    <w:basedOn w:val="Normal"/>
    <w:rsid w:val="000C0C38"/>
    <w:pPr>
      <w:tabs>
        <w:tab w:val="left" w:pos="709"/>
      </w:tabs>
      <w:spacing w:line="190" w:lineRule="exact"/>
      <w:jc w:val="both"/>
    </w:pPr>
  </w:style>
  <w:style w:type="character" w:styleId="Textedelespacerserv">
    <w:name w:val="Placeholder Text"/>
    <w:basedOn w:val="Policepardfaut"/>
    <w:uiPriority w:val="99"/>
    <w:semiHidden/>
    <w:rsid w:val="00BE018F"/>
    <w:rPr>
      <w:color w:val="808080"/>
    </w:rPr>
  </w:style>
  <w:style w:type="character" w:customStyle="1" w:styleId="Textebold">
    <w:name w:val="Texte bold"/>
    <w:basedOn w:val="Policepardfaut"/>
    <w:uiPriority w:val="1"/>
    <w:qFormat/>
    <w:rsid w:val="007813CE"/>
    <w:rPr>
      <w:b/>
    </w:rPr>
  </w:style>
  <w:style w:type="character" w:customStyle="1" w:styleId="Textebleu">
    <w:name w:val="Texte bleu"/>
    <w:basedOn w:val="Policepardfaut"/>
    <w:uiPriority w:val="1"/>
    <w:qFormat/>
    <w:rsid w:val="007813CE"/>
    <w:rPr>
      <w:color w:val="1E2364" w:themeColor="accent1"/>
    </w:rPr>
  </w:style>
  <w:style w:type="character" w:styleId="Lienhypertextesuivivisit">
    <w:name w:val="FollowedHyperlink"/>
    <w:basedOn w:val="Policepardfaut"/>
    <w:uiPriority w:val="99"/>
    <w:rsid w:val="007813CE"/>
    <w:rPr>
      <w:color w:val="000000" w:themeColor="followedHyperlink"/>
      <w:u w:val="single"/>
    </w:rPr>
  </w:style>
  <w:style w:type="character" w:styleId="Lienhypertexte">
    <w:name w:val="Hyperlink"/>
    <w:basedOn w:val="Policepardfaut"/>
    <w:uiPriority w:val="99"/>
    <w:rsid w:val="007813CE"/>
    <w:rPr>
      <w:color w:val="000000" w:themeColor="hyperlink"/>
      <w:u w:val="single"/>
    </w:rPr>
  </w:style>
  <w:style w:type="paragraph" w:customStyle="1" w:styleId="Adresse">
    <w:name w:val="Adresse"/>
    <w:basedOn w:val="Normal"/>
    <w:qFormat/>
    <w:rsid w:val="000C0C38"/>
    <w:rPr>
      <w:b/>
    </w:rPr>
  </w:style>
  <w:style w:type="paragraph" w:styleId="NormalWeb">
    <w:name w:val="Normal (Web)"/>
    <w:basedOn w:val="Normal"/>
    <w:uiPriority w:val="99"/>
    <w:semiHidden/>
    <w:unhideWhenUsed/>
    <w:rsid w:val="00334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table" w:styleId="TableauGrille1Clair-Accentuation5">
    <w:name w:val="Grid Table 1 Light Accent 5"/>
    <w:basedOn w:val="TableauNormal"/>
    <w:uiPriority w:val="46"/>
    <w:rsid w:val="00595FC1"/>
    <w:pPr>
      <w:spacing w:line="240" w:lineRule="auto"/>
    </w:pPr>
    <w:tblPr>
      <w:tblStyleRowBandSize w:val="1"/>
      <w:tblStyleColBandSize w:val="1"/>
      <w:tblBorders>
        <w:top w:val="single" w:sz="4" w:space="0" w:color="9195D7" w:themeColor="accent5" w:themeTint="66"/>
        <w:left w:val="single" w:sz="4" w:space="0" w:color="9195D7" w:themeColor="accent5" w:themeTint="66"/>
        <w:bottom w:val="single" w:sz="4" w:space="0" w:color="9195D7" w:themeColor="accent5" w:themeTint="66"/>
        <w:right w:val="single" w:sz="4" w:space="0" w:color="9195D7" w:themeColor="accent5" w:themeTint="66"/>
        <w:insideH w:val="single" w:sz="4" w:space="0" w:color="9195D7" w:themeColor="accent5" w:themeTint="66"/>
        <w:insideV w:val="single" w:sz="4" w:space="0" w:color="9195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B61C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61C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4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97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11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8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84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2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25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1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979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9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2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56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40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ong\Downloads\20181023-162825\14307FFF_WORD.dotx" TargetMode="External"/></Relationships>
</file>

<file path=word/theme/theme1.xml><?xml version="1.0" encoding="utf-8"?>
<a:theme xmlns:a="http://schemas.openxmlformats.org/drawingml/2006/main" name="Thème Office">
  <a:themeElements>
    <a:clrScheme name="FFF Word">
      <a:dk1>
        <a:srgbClr val="000000"/>
      </a:dk1>
      <a:lt1>
        <a:sysClr val="window" lastClr="FFFFFF"/>
      </a:lt1>
      <a:dk2>
        <a:srgbClr val="7F7F7F"/>
      </a:dk2>
      <a:lt2>
        <a:srgbClr val="A5A5A5"/>
      </a:lt2>
      <a:accent1>
        <a:srgbClr val="1E2364"/>
      </a:accent1>
      <a:accent2>
        <a:srgbClr val="DC0023"/>
      </a:accent2>
      <a:accent3>
        <a:srgbClr val="C8AF73"/>
      </a:accent3>
      <a:accent4>
        <a:srgbClr val="0078BE"/>
      </a:accent4>
      <a:accent5>
        <a:srgbClr val="252966"/>
      </a:accent5>
      <a:accent6>
        <a:srgbClr val="141840"/>
      </a:accent6>
      <a:hlink>
        <a:srgbClr val="000000"/>
      </a:hlink>
      <a:folHlink>
        <a:srgbClr val="000000"/>
      </a:folHlink>
    </a:clrScheme>
    <a:fontScheme name="ARIAL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4852A-F65D-45F3-9AF3-E5636276B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14307FFF_WORD</Template>
  <TotalTime>0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Truong Cynthia</dc:creator>
  <cp:keywords/>
  <dc:description/>
  <cp:lastModifiedBy>MONPIERRE Cédric</cp:lastModifiedBy>
  <cp:revision>2</cp:revision>
  <dcterms:created xsi:type="dcterms:W3CDTF">2022-12-05T14:37:00Z</dcterms:created>
  <dcterms:modified xsi:type="dcterms:W3CDTF">2022-12-05T14:37:00Z</dcterms:modified>
</cp:coreProperties>
</file>